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02B8330F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E70942C" w14:textId="7C4899AB" w:rsidR="00423F28" w:rsidRDefault="00433A7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3C1DCD" wp14:editId="37935F6D">
                      <wp:extent cx="4198620" cy="3230880"/>
                      <wp:effectExtent l="0" t="0" r="0" b="7620"/>
                      <wp:docPr id="1117317602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8620" cy="3230880"/>
                                <a:chOff x="0" y="0"/>
                                <a:chExt cx="4572000" cy="3405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561144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0" cy="304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7232857" name="Text Box 2"/>
                              <wps:cNvSpPr txBox="1"/>
                              <wps:spPr>
                                <a:xfrm>
                                  <a:off x="0" y="3041650"/>
                                  <a:ext cx="4572000" cy="363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56BB2C" w14:textId="09C671A5" w:rsidR="00433A78" w:rsidRPr="00433A78" w:rsidRDefault="00433A78" w:rsidP="00433A7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3C1DCD" id="Group 3" o:spid="_x0000_s1026" style="width:330.6pt;height:254.4pt;mso-position-horizontal-relative:char;mso-position-vertical-relative:line" coordsize="45720,340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OEJJTQPtAAAAAAAQASwA&#10;AAABAAIBLAAAAAEAAjhCSU0EJgAAAAAADgAAAAAAAAAAAAA/gAAAOEJJTQQNAAAAAAAEAAAAHjhC&#10;SU0EGQAAAAAABAAAAB44QklNA/MAAAAAAAkAAAAAAAAAAAEAOEJJTQQKAAAAAAABAQA4QklNBAsA&#10;AAAAABtodHRwOi8vZnJlZWltYWdlc2xpdmUuY28udWs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QAAAAYAAAAAAAAAAAAACFEAAAyAAAAA&#10;BgB0AGUAbgBuAGkAcwAAAAEAAAAAAAAAAAAAAAAAAAAAAAAAAQAAAAAAAAAAAAAMgAAACFEAAAAA&#10;AAAAAAAAAAAAAAAAAQAAAAAAAAAAAAAAAAAAAAAAAAAQAAAAAQAAAAAAAG51bGwAAAACAAAABmJv&#10;dW5kc09iamMAAAABAAAAAAAAUmN0MQAAAAQAAAAAVG9wIGxvbmcAAAAAAAAAAExlZnRsb25nAAAA&#10;AAAAAABCdG9tbG9uZwAACFEAAAAAUmdodGxvbmcAAAy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RAAAAAFJnaHRsb25n&#10;AAAMg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FHQAAAABAAAAoAAAAGoAAAHgAADGwAAAFFgAGAAB/9j/7QAMQWRvYmVfQ00AAf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RAAAAAAf/bAIQAAgICAwIDBAICBAUEAwQFBgUFBQUG&#10;CAcHBwcHCAsJCQkJCQkLCwsLCwsLCwwMDAwMDAwMDAwMDAwMDAwMDAwMDAEDAwMHBAcNBwcNDw0N&#10;DQ8PDg4ODg8PDAwMDAwPDwwMDAwMDA8MDAwMDAwMDAwMDAwMDAwMDAwMDAwMDAwMDAwM/8AAEQgI&#10;UQyAAwERAAIRAQMRAf/dAAQBkP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5720;height:30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30416;width:45720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" stroked="f">
                        <v:textbox>
                          <w:txbxContent>
                            <w:p w14:paraId="1556BB2C" w14:textId="09C671A5" w:rsidR="00433A78" w:rsidRPr="00433A78" w:rsidRDefault="00433A78" w:rsidP="00433A7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2964AF72" w14:textId="3507254B" w:rsidR="003A4A4A" w:rsidRPr="00433A78" w:rsidRDefault="00000000" w:rsidP="00433A78">
            <w:pPr>
              <w:pStyle w:val="Subtitle"/>
              <w:rPr>
                <w:sz w:val="48"/>
                <w:szCs w:val="48"/>
              </w:rPr>
            </w:pPr>
            <w:sdt>
              <w:sdtPr>
                <w:rPr>
                  <w:sz w:val="48"/>
                  <w:szCs w:val="48"/>
                </w:rPr>
                <w:alias w:val="Enter event date:"/>
                <w:tag w:val="Enter event date:"/>
                <w:id w:val="1308741240"/>
                <w:placeholder>
                  <w:docPart w:val="FB65FBA6EA514307BF147345863A91B7"/>
                </w:placeholder>
                <w15:appearance w15:val="hidden"/>
                <w:text/>
              </w:sdtPr>
              <w:sdtContent>
                <w:r w:rsidR="00433A78" w:rsidRPr="00433A78">
                  <w:rPr>
                    <w:sz w:val="48"/>
                    <w:szCs w:val="48"/>
                  </w:rPr>
                  <w:t>LTA CORE STANDARDS OF BEHAVIOUR</w:t>
                </w:r>
              </w:sdtContent>
            </w:sdt>
          </w:p>
          <w:p w14:paraId="22F32364" w14:textId="7A9F65B6" w:rsidR="00433A78" w:rsidRPr="00433A78" w:rsidRDefault="00433A78" w:rsidP="00433A78">
            <w:pPr>
              <w:pStyle w:val="Subtitle"/>
              <w:rPr>
                <w:rFonts w:ascii="Abadi ExtraLight" w:hAnsi="Abadi ExtraLight"/>
                <w:sz w:val="36"/>
                <w:szCs w:val="36"/>
              </w:rPr>
            </w:pPr>
            <w:r>
              <w:rPr>
                <w:rFonts w:ascii="Abadi ExtraLight" w:hAnsi="Abadi ExtraLight"/>
                <w:sz w:val="36"/>
                <w:szCs w:val="36"/>
              </w:rPr>
              <w:t>All individuals associated with an lta affiliated club must uphold the pillars of the LTA CODE OF CONDUCT</w:t>
            </w:r>
          </w:p>
          <w:p w14:paraId="2482F38E" w14:textId="77777777" w:rsidR="00433A78" w:rsidRDefault="00433A78" w:rsidP="00067228">
            <w:pPr>
              <w:pStyle w:val="Logo"/>
            </w:pPr>
          </w:p>
          <w:p w14:paraId="0482835B" w14:textId="12F67F51" w:rsidR="003A4A4A" w:rsidRDefault="007C6005" w:rsidP="00067228">
            <w:pPr>
              <w:pStyle w:val="Logo"/>
            </w:pPr>
            <w:r>
              <w:drawing>
                <wp:inline distT="0" distB="0" distL="0" distR="0" wp14:anchorId="157EF7CE" wp14:editId="65F0CF6F">
                  <wp:extent cx="4572000" cy="2571750"/>
                  <wp:effectExtent l="0" t="0" r="0" b="0"/>
                  <wp:docPr id="3249390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939048" name="Picture 3249390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444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854"/>
            </w:tblGrid>
            <w:tr w:rsidR="00236FEA" w14:paraId="011B40B6" w14:textId="77777777" w:rsidTr="007C6005">
              <w:trPr>
                <w:trHeight w:hRule="exact" w:val="10800"/>
              </w:trPr>
              <w:tc>
                <w:tcPr>
                  <w:tcW w:w="3854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1DF5DF00" w14:textId="6BF207A7" w:rsidR="00236FEA" w:rsidRPr="007D0727" w:rsidRDefault="00000000" w:rsidP="00236FEA">
                  <w:pPr>
                    <w:pStyle w:val="Heading2"/>
                    <w:rPr>
                      <w:rFonts w:ascii="Aptos ExtraBold" w:hAnsi="Aptos ExtraBold" w:cs="ADLaM Display"/>
                      <w:b/>
                      <w:bCs/>
                      <w:sz w:val="20"/>
                      <w:szCs w:val="20"/>
                    </w:rPr>
                  </w:pPr>
                  <w:sdt>
                    <w:sdtPr>
                      <w:rPr>
                        <w:rFonts w:ascii="Aptos ExtraBold" w:hAnsi="Aptos ExtraBold" w:cs="ADLaM Display"/>
                        <w:b/>
                        <w:bCs/>
                        <w:sz w:val="24"/>
                        <w:szCs w:val="24"/>
                      </w:rPr>
                      <w:alias w:val="Enter Heading 2:"/>
                      <w:tag w:val="Enter Heading 2:"/>
                      <w:id w:val="2068918032"/>
                      <w:placeholder>
                        <w:docPart w:val="3F0258CA81AC4AB7BFB7312FB7A37502"/>
                      </w:placeholder>
                      <w15:appearance w15:val="hidden"/>
                      <w:text/>
                    </w:sdtPr>
                    <w:sdtContent>
                      <w:r w:rsidR="00433A78" w:rsidRPr="007D0727">
                        <w:rPr>
                          <w:rFonts w:ascii="Aptos ExtraBold" w:hAnsi="Aptos ExtraBold" w:cs="ADLaM Display"/>
                          <w:b/>
                          <w:bCs/>
                          <w:sz w:val="24"/>
                          <w:szCs w:val="24"/>
                        </w:rPr>
                        <w:t>Professionalism &amp; Respect</w:t>
                      </w:r>
                    </w:sdtContent>
                  </w:sdt>
                </w:p>
                <w:p w14:paraId="7C78CB87" w14:textId="52857F6A" w:rsidR="00236FEA" w:rsidRPr="007D0727" w:rsidRDefault="007C6005" w:rsidP="00236FEA">
                  <w:pPr>
                    <w:pStyle w:val="Line"/>
                    <w:rPr>
                      <w:rFonts w:ascii="Abadi ExtraLight" w:hAnsi="Abadi ExtraLight"/>
                      <w:sz w:val="20"/>
                      <w:szCs w:val="20"/>
                    </w:rPr>
                  </w:pPr>
                  <w:r w:rsidRPr="007D0727">
                    <w:rPr>
                      <w:rFonts w:ascii="Abadi ExtraLight" w:hAnsi="Abadi ExtraLight"/>
                      <w:sz w:val="20"/>
                      <w:szCs w:val="20"/>
                    </w:rPr>
                    <w:t>Treat everyone fairly</w:t>
                  </w:r>
                  <w:r w:rsidR="00E54603" w:rsidRPr="007D0727">
                    <w:rPr>
                      <w:rFonts w:ascii="Abadi ExtraLight" w:hAnsi="Abadi ExtraLight"/>
                      <w:sz w:val="20"/>
                      <w:szCs w:val="20"/>
                    </w:rPr>
                    <w:t>.</w:t>
                  </w:r>
                </w:p>
                <w:p w14:paraId="4124F3A7" w14:textId="17E08E40" w:rsidR="00236FEA" w:rsidRPr="007D0727" w:rsidRDefault="00000000" w:rsidP="00236FEA">
                  <w:pPr>
                    <w:pStyle w:val="Heading2"/>
                    <w:rPr>
                      <w:rFonts w:ascii="Aptos ExtraBold" w:hAnsi="Aptos ExtraBold"/>
                      <w:sz w:val="20"/>
                      <w:szCs w:val="20"/>
                    </w:rPr>
                  </w:pPr>
                  <w:sdt>
                    <w:sdtPr>
                      <w:rPr>
                        <w:rFonts w:ascii="Aptos ExtraBold" w:hAnsi="Aptos ExtraBold"/>
                        <w:sz w:val="24"/>
                        <w:szCs w:val="24"/>
                      </w:rPr>
                      <w:alias w:val="Enter Heading 2:"/>
                      <w:tag w:val="Enter Heading 2:"/>
                      <w:id w:val="-619531705"/>
                      <w:placeholder>
                        <w:docPart w:val="A6FB646DC4DB429E810052420D80E6C1"/>
                      </w:placeholder>
                      <w15:appearance w15:val="hidden"/>
                      <w:text/>
                    </w:sdtPr>
                    <w:sdtContent>
                      <w:r w:rsidR="00433A78" w:rsidRPr="007D0727">
                        <w:rPr>
                          <w:rFonts w:ascii="Aptos ExtraBold" w:hAnsi="Aptos ExtraBold"/>
                          <w:sz w:val="24"/>
                          <w:szCs w:val="24"/>
                        </w:rPr>
                        <w:t>Zero Tolerance for Abuse</w:t>
                      </w:r>
                    </w:sdtContent>
                  </w:sdt>
                </w:p>
                <w:p w14:paraId="23300291" w14:textId="6675D7C7" w:rsidR="007C6005" w:rsidRPr="007D0727" w:rsidRDefault="007C6005" w:rsidP="007C6005">
                  <w:pPr>
                    <w:pStyle w:val="Line"/>
                    <w:rPr>
                      <w:rFonts w:ascii="Abadi ExtraLight" w:hAnsi="Abadi ExtraLight"/>
                      <w:sz w:val="20"/>
                      <w:szCs w:val="20"/>
                      <w:lang w:val="en-GB"/>
                    </w:rPr>
                  </w:pPr>
                  <w:r w:rsidRPr="007D0727">
                    <w:rPr>
                      <w:rFonts w:ascii="Abadi ExtraLight" w:hAnsi="Abadi ExtraLight"/>
                      <w:sz w:val="20"/>
                      <w:szCs w:val="20"/>
                      <w:lang w:val="en-GB"/>
                    </w:rPr>
                    <w:t>No verbal, physical or emotional abuse will be tolerated</w:t>
                  </w:r>
                  <w:r w:rsidR="00E54603" w:rsidRPr="007D0727">
                    <w:rPr>
                      <w:rFonts w:ascii="Abadi ExtraLight" w:hAnsi="Abadi ExtraLight"/>
                      <w:sz w:val="20"/>
                      <w:szCs w:val="20"/>
                      <w:lang w:val="en-GB"/>
                    </w:rPr>
                    <w:t>.</w:t>
                  </w:r>
                </w:p>
                <w:p w14:paraId="506D04D5" w14:textId="7DD18B83" w:rsidR="00236FEA" w:rsidRPr="007D0727" w:rsidRDefault="00000000" w:rsidP="00236FEA">
                  <w:pPr>
                    <w:pStyle w:val="Heading2"/>
                    <w:rPr>
                      <w:rFonts w:ascii="Aptos ExtraBold" w:hAnsi="Aptos ExtraBold"/>
                      <w:sz w:val="20"/>
                      <w:szCs w:val="20"/>
                    </w:rPr>
                  </w:pPr>
                  <w:sdt>
                    <w:sdtPr>
                      <w:rPr>
                        <w:rFonts w:ascii="Aptos ExtraBold" w:hAnsi="Aptos ExtraBold"/>
                        <w:sz w:val="24"/>
                        <w:szCs w:val="24"/>
                      </w:rPr>
                      <w:alias w:val="Enter Heading 2:"/>
                      <w:tag w:val="Enter Heading 2:"/>
                      <w:id w:val="-273402092"/>
                      <w:placeholder>
                        <w:docPart w:val="9AC6955303C246A9B571AACAB30146DD"/>
                      </w:placeholder>
                      <w15:appearance w15:val="hidden"/>
                      <w:text/>
                    </w:sdtPr>
                    <w:sdtContent>
                      <w:r w:rsidR="00433A78" w:rsidRPr="007D0727">
                        <w:rPr>
                          <w:rFonts w:ascii="Aptos ExtraBold" w:hAnsi="Aptos ExtraBold"/>
                          <w:sz w:val="24"/>
                          <w:szCs w:val="24"/>
                        </w:rPr>
                        <w:t>Positive On-Court Etiquette</w:t>
                      </w:r>
                    </w:sdtContent>
                  </w:sdt>
                </w:p>
                <w:p w14:paraId="015F2EE2" w14:textId="12FD8B21" w:rsidR="00236FEA" w:rsidRPr="007D0727" w:rsidRDefault="007C6005" w:rsidP="00236FEA">
                  <w:pPr>
                    <w:pStyle w:val="Line"/>
                    <w:rPr>
                      <w:rFonts w:ascii="Abadi ExtraLight" w:hAnsi="Abadi ExtraLight"/>
                      <w:sz w:val="20"/>
                      <w:szCs w:val="20"/>
                    </w:rPr>
                  </w:pPr>
                  <w:r w:rsidRPr="007D0727">
                    <w:rPr>
                      <w:rFonts w:ascii="Abadi ExtraLight" w:hAnsi="Abadi ExtraLight"/>
                      <w:sz w:val="20"/>
                      <w:szCs w:val="20"/>
                    </w:rPr>
                    <w:t xml:space="preserve">No Racket throwing, swearing, ball abuse or deliberate </w:t>
                  </w:r>
                  <w:r w:rsidR="00E54603" w:rsidRPr="007D0727">
                    <w:rPr>
                      <w:rFonts w:ascii="Abadi ExtraLight" w:hAnsi="Abadi ExtraLight"/>
                      <w:sz w:val="20"/>
                      <w:szCs w:val="20"/>
                    </w:rPr>
                    <w:t>intimidation.</w:t>
                  </w:r>
                </w:p>
                <w:p w14:paraId="3B963CDD" w14:textId="24CEF267" w:rsidR="00236FEA" w:rsidRPr="007D0727" w:rsidRDefault="00433A78" w:rsidP="00236FEA">
                  <w:pPr>
                    <w:pStyle w:val="Heading2"/>
                    <w:rPr>
                      <w:rFonts w:ascii="Aptos ExtraBold" w:hAnsi="Aptos ExtraBold"/>
                      <w:sz w:val="24"/>
                      <w:szCs w:val="24"/>
                    </w:rPr>
                  </w:pPr>
                  <w:r w:rsidRPr="007D0727">
                    <w:rPr>
                      <w:rFonts w:ascii="Aptos ExtraBold" w:hAnsi="Aptos ExtraBold"/>
                      <w:sz w:val="24"/>
                      <w:szCs w:val="24"/>
                    </w:rPr>
                    <w:t>No Questioning Integrity</w:t>
                  </w:r>
                </w:p>
                <w:p w14:paraId="0DA9BCF0" w14:textId="3589D3B9" w:rsidR="00236FEA" w:rsidRPr="007D0727" w:rsidRDefault="007C6005" w:rsidP="00236FEA">
                  <w:pPr>
                    <w:pStyle w:val="Line"/>
                    <w:rPr>
                      <w:rFonts w:ascii="Abadi ExtraLight" w:hAnsi="Abadi ExtraLight"/>
                      <w:sz w:val="20"/>
                      <w:szCs w:val="20"/>
                    </w:rPr>
                  </w:pPr>
                  <w:r w:rsidRPr="007D0727">
                    <w:rPr>
                      <w:rFonts w:ascii="Abadi ExtraLight" w:hAnsi="Abadi ExtraLight"/>
                      <w:sz w:val="20"/>
                      <w:szCs w:val="20"/>
                    </w:rPr>
                    <w:t xml:space="preserve">Deliberately or repeatedly questioning another player’s line calls is considered unsporting </w:t>
                  </w:r>
                  <w:r w:rsidR="00E54603" w:rsidRPr="007D0727">
                    <w:rPr>
                      <w:rFonts w:ascii="Abadi ExtraLight" w:hAnsi="Abadi ExtraLight"/>
                      <w:sz w:val="20"/>
                      <w:szCs w:val="20"/>
                    </w:rPr>
                    <w:t>behaviour.</w:t>
                  </w:r>
                </w:p>
                <w:p w14:paraId="43C1E92D" w14:textId="63031B7A" w:rsidR="00236FEA" w:rsidRPr="007D0727" w:rsidRDefault="00236FEA" w:rsidP="00236FEA">
                  <w:pPr>
                    <w:pStyle w:val="Heading2"/>
                    <w:rPr>
                      <w:rFonts w:ascii="Abadi ExtraLight" w:hAnsi="Abadi ExtraLight"/>
                      <w:sz w:val="20"/>
                      <w:szCs w:val="20"/>
                    </w:rPr>
                  </w:pPr>
                </w:p>
              </w:tc>
            </w:tr>
            <w:tr w:rsidR="00236FEA" w14:paraId="1985F9B0" w14:textId="77777777" w:rsidTr="007C6005">
              <w:trPr>
                <w:trHeight w:val="3600"/>
              </w:trPr>
              <w:tc>
                <w:tcPr>
                  <w:tcW w:w="3854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411D51CA" w14:textId="77777777" w:rsidR="00236FEA" w:rsidRPr="007D0727" w:rsidRDefault="00E54603" w:rsidP="00236FEA">
                  <w:pPr>
                    <w:pStyle w:val="Date"/>
                    <w:rPr>
                      <w:b/>
                      <w:bCs/>
                    </w:rPr>
                  </w:pPr>
                  <w:r w:rsidRPr="007D0727">
                    <w:rPr>
                      <w:b/>
                      <w:bCs/>
                    </w:rPr>
                    <w:t>BE KIND</w:t>
                  </w:r>
                </w:p>
                <w:p w14:paraId="118EA7E2" w14:textId="77777777" w:rsidR="00E54603" w:rsidRPr="007D0727" w:rsidRDefault="00E54603" w:rsidP="00236FEA">
                  <w:pPr>
                    <w:pStyle w:val="Date"/>
                    <w:rPr>
                      <w:b/>
                      <w:bCs/>
                    </w:rPr>
                  </w:pPr>
                  <w:r w:rsidRPr="007D0727">
                    <w:rPr>
                      <w:b/>
                      <w:bCs/>
                    </w:rPr>
                    <w:t>BE COURTEOUS</w:t>
                  </w:r>
                </w:p>
                <w:p w14:paraId="3562DA6B" w14:textId="77777777" w:rsidR="007D0727" w:rsidRDefault="007D0727" w:rsidP="00236FEA">
                  <w:pPr>
                    <w:pStyle w:val="Date"/>
                    <w:rPr>
                      <w:b/>
                      <w:bCs/>
                    </w:rPr>
                  </w:pPr>
                </w:p>
                <w:p w14:paraId="4635D054" w14:textId="457F0801" w:rsidR="00E54603" w:rsidRDefault="00E54603" w:rsidP="00236FEA">
                  <w:pPr>
                    <w:pStyle w:val="Date"/>
                  </w:pPr>
                  <w:r w:rsidRPr="007D0727">
                    <w:rPr>
                      <w:b/>
                      <w:bCs/>
                    </w:rPr>
                    <w:t>GLTC</w:t>
                  </w:r>
                </w:p>
              </w:tc>
            </w:tr>
          </w:tbl>
          <w:p w14:paraId="43C8A03E" w14:textId="77777777" w:rsidR="00423F28" w:rsidRDefault="00423F28" w:rsidP="00236FEA"/>
        </w:tc>
      </w:tr>
    </w:tbl>
    <w:p w14:paraId="6F8B7354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69DC4" w14:textId="77777777" w:rsidR="00FF18E2" w:rsidRDefault="00FF18E2" w:rsidP="00AB6948">
      <w:pPr>
        <w:spacing w:after="0" w:line="240" w:lineRule="auto"/>
      </w:pPr>
      <w:r>
        <w:separator/>
      </w:r>
    </w:p>
  </w:endnote>
  <w:endnote w:type="continuationSeparator" w:id="0">
    <w:p w14:paraId="2097CAC2" w14:textId="77777777" w:rsidR="00FF18E2" w:rsidRDefault="00FF18E2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 ExtraLight">
    <w:charset w:val="00"/>
    <w:family w:val="swiss"/>
    <w:pitch w:val="variable"/>
    <w:sig w:usb0="80000003" w:usb1="00000000" w:usb2="00000000" w:usb3="00000000" w:csb0="00000093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2032A" w14:textId="77777777" w:rsidR="00FF18E2" w:rsidRDefault="00FF18E2" w:rsidP="00AB6948">
      <w:pPr>
        <w:spacing w:after="0" w:line="240" w:lineRule="auto"/>
      </w:pPr>
      <w:r>
        <w:separator/>
      </w:r>
    </w:p>
  </w:footnote>
  <w:footnote w:type="continuationSeparator" w:id="0">
    <w:p w14:paraId="435A22B4" w14:textId="77777777" w:rsidR="00FF18E2" w:rsidRDefault="00FF18E2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05239339">
    <w:abstractNumId w:val="9"/>
  </w:num>
  <w:num w:numId="2" w16cid:durableId="1723673284">
    <w:abstractNumId w:val="7"/>
  </w:num>
  <w:num w:numId="3" w16cid:durableId="1428817023">
    <w:abstractNumId w:val="6"/>
  </w:num>
  <w:num w:numId="4" w16cid:durableId="1304850002">
    <w:abstractNumId w:val="5"/>
  </w:num>
  <w:num w:numId="5" w16cid:durableId="555900181">
    <w:abstractNumId w:val="4"/>
  </w:num>
  <w:num w:numId="6" w16cid:durableId="1282495869">
    <w:abstractNumId w:val="8"/>
  </w:num>
  <w:num w:numId="7" w16cid:durableId="1292244112">
    <w:abstractNumId w:val="3"/>
  </w:num>
  <w:num w:numId="8" w16cid:durableId="2043480554">
    <w:abstractNumId w:val="2"/>
  </w:num>
  <w:num w:numId="9" w16cid:durableId="273443362">
    <w:abstractNumId w:val="1"/>
  </w:num>
  <w:num w:numId="10" w16cid:durableId="1153373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A78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A4A4A"/>
    <w:rsid w:val="003F4359"/>
    <w:rsid w:val="00423F28"/>
    <w:rsid w:val="00425C2B"/>
    <w:rsid w:val="00433A78"/>
    <w:rsid w:val="004A1A52"/>
    <w:rsid w:val="004B6545"/>
    <w:rsid w:val="004C43EE"/>
    <w:rsid w:val="005927AD"/>
    <w:rsid w:val="00627140"/>
    <w:rsid w:val="00645630"/>
    <w:rsid w:val="00655EA2"/>
    <w:rsid w:val="00767651"/>
    <w:rsid w:val="007716AB"/>
    <w:rsid w:val="007C6005"/>
    <w:rsid w:val="007D0727"/>
    <w:rsid w:val="007E4871"/>
    <w:rsid w:val="007E4C8C"/>
    <w:rsid w:val="007F3F1B"/>
    <w:rsid w:val="00804979"/>
    <w:rsid w:val="008458BC"/>
    <w:rsid w:val="008F5234"/>
    <w:rsid w:val="009D3491"/>
    <w:rsid w:val="00AA4B20"/>
    <w:rsid w:val="00AB6948"/>
    <w:rsid w:val="00AC4416"/>
    <w:rsid w:val="00AD7965"/>
    <w:rsid w:val="00B220A3"/>
    <w:rsid w:val="00B2335D"/>
    <w:rsid w:val="00BB702B"/>
    <w:rsid w:val="00C175B1"/>
    <w:rsid w:val="00C23D95"/>
    <w:rsid w:val="00C670BF"/>
    <w:rsid w:val="00C87D9E"/>
    <w:rsid w:val="00CB26AC"/>
    <w:rsid w:val="00DD2A04"/>
    <w:rsid w:val="00E54603"/>
    <w:rsid w:val="00E85A56"/>
    <w:rsid w:val="00F03A18"/>
    <w:rsid w:val="00F1347B"/>
    <w:rsid w:val="00FB6E17"/>
    <w:rsid w:val="00FF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A7B488"/>
  <w15:chartTrackingRefBased/>
  <w15:docId w15:val="{2DB8FAA2-BFD2-4A2C-91EE-22F40E25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u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433A78"/>
    <w:rPr>
      <w:color w:val="605E5C"/>
      <w:shd w:val="clear" w:color="auto" w:fill="E1DFDD"/>
    </w:rPr>
  </w:style>
  <w:style w:type="character" w:customStyle="1" w:styleId="eop">
    <w:name w:val="eop"/>
    <w:basedOn w:val="DefaultParagraphFont"/>
    <w:rsid w:val="007C6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imageslive.co.uk/free_stock_image/tennis-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Local\Microsoft\Office\16.0\DTS\en-GB%7b20707098-3E14-4D25-86C7-8E8FD1004912%7d\%7b8B30B573-11F9-4FBE-9C5A-F3F015B11498%7dTFa1b478e1-3355-4a7a-bf05-f8f01d2bd34d7c753782_win32-790637216ae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B65FBA6EA514307BF147345863A9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EC623-5477-4B02-8805-D32938AEFC0C}"/>
      </w:docPartPr>
      <w:docPartBody>
        <w:p w:rsidR="005F7899" w:rsidRDefault="005F7899">
          <w:pPr>
            <w:pStyle w:val="FB65FBA6EA514307BF147345863A91B7"/>
          </w:pPr>
          <w:r>
            <w:t>Event Date</w:t>
          </w:r>
        </w:p>
      </w:docPartBody>
    </w:docPart>
    <w:docPart>
      <w:docPartPr>
        <w:name w:val="3F0258CA81AC4AB7BFB7312FB7A37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0C2B7-BD3A-4B48-98D6-A8EF21136DE4}"/>
      </w:docPartPr>
      <w:docPartBody>
        <w:p w:rsidR="005F7899" w:rsidRDefault="005F7899">
          <w:pPr>
            <w:pStyle w:val="3F0258CA81AC4AB7BFB7312FB7A37502"/>
          </w:pPr>
          <w:r>
            <w:t>Add Key Info About Your Event Here!</w:t>
          </w:r>
        </w:p>
      </w:docPartBody>
    </w:docPart>
    <w:docPart>
      <w:docPartPr>
        <w:name w:val="A6FB646DC4DB429E810052420D80E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0E94-2375-4355-9668-8B90C1332542}"/>
      </w:docPartPr>
      <w:docPartBody>
        <w:p w:rsidR="005F7899" w:rsidRDefault="005F7899">
          <w:pPr>
            <w:pStyle w:val="A6FB646DC4DB429E810052420D80E6C1"/>
          </w:pPr>
          <w:r>
            <w:t>Don’t Be Shy—Tell Them Why They Can’t Miss This Event!</w:t>
          </w:r>
        </w:p>
      </w:docPartBody>
    </w:docPart>
    <w:docPart>
      <w:docPartPr>
        <w:name w:val="9AC6955303C246A9B571AACAB3014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991EB-C76B-4B77-AFA0-7C186758929E}"/>
      </w:docPartPr>
      <w:docPartBody>
        <w:p w:rsidR="005F7899" w:rsidRDefault="005F7899">
          <w:pPr>
            <w:pStyle w:val="9AC6955303C246A9B571AACAB30146DD"/>
          </w:pPr>
          <w:r>
            <w:t>One More Exciting Point Here!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 ExtraLight">
    <w:charset w:val="00"/>
    <w:family w:val="swiss"/>
    <w:pitch w:val="variable"/>
    <w:sig w:usb0="80000003" w:usb1="00000000" w:usb2="00000000" w:usb3="00000000" w:csb0="00000093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24"/>
    <w:rsid w:val="005F7899"/>
    <w:rsid w:val="00645630"/>
    <w:rsid w:val="00D73024"/>
    <w:rsid w:val="00ED2365"/>
    <w:rsid w:val="00F0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B65FBA6EA514307BF147345863A91B7">
    <w:name w:val="FB65FBA6EA514307BF147345863A91B7"/>
  </w:style>
  <w:style w:type="paragraph" w:customStyle="1" w:styleId="3F0258CA81AC4AB7BFB7312FB7A37502">
    <w:name w:val="3F0258CA81AC4AB7BFB7312FB7A37502"/>
  </w:style>
  <w:style w:type="paragraph" w:customStyle="1" w:styleId="A6FB646DC4DB429E810052420D80E6C1">
    <w:name w:val="A6FB646DC4DB429E810052420D80E6C1"/>
  </w:style>
  <w:style w:type="paragraph" w:customStyle="1" w:styleId="9AC6955303C246A9B571AACAB30146DD">
    <w:name w:val="9AC6955303C246A9B571AACAB30146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{8B30B573-11F9-4FBE-9C5A-F3F015B11498}TFa1b478e1-3355-4a7a-bf05-f8f01d2bd34d7c753782_win32-790637216ae6</Template>
  <TotalTime>2</TotalTime>
  <Pages>1</Pages>
  <Words>76</Words>
  <Characters>465</Characters>
  <Application>Microsoft Office Word</Application>
  <DocSecurity>0</DocSecurity>
  <Lines>46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Bannocks</dc:creator>
  <cp:keywords/>
  <dc:description/>
  <cp:lastModifiedBy>Stuart Morris</cp:lastModifiedBy>
  <cp:revision>2</cp:revision>
  <cp:lastPrinted>2012-12-25T21:02:00Z</cp:lastPrinted>
  <dcterms:created xsi:type="dcterms:W3CDTF">2026-06-17T09:33:00Z</dcterms:created>
  <dcterms:modified xsi:type="dcterms:W3CDTF">2026-06-17T09:33:00Z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